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380" w:tblpY="428"/>
        <w:tblOverlap w:val="never"/>
        <w:tblW w:w="11340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6770"/>
        <w:gridCol w:w="4111"/>
      </w:tblGrid>
      <w:tr w:rsidR="005F0DC2">
        <w:trPr>
          <w:trHeight w:hRule="exact" w:val="429"/>
        </w:trPr>
        <w:tc>
          <w:tcPr>
            <w:tcW w:w="7229" w:type="dxa"/>
            <w:gridSpan w:val="2"/>
            <w:shd w:val="clear" w:color="auto" w:fill="FFFFFF"/>
          </w:tcPr>
          <w:p w:rsidR="005F0DC2" w:rsidRDefault="005F0DC2">
            <w:pPr>
              <w:spacing w:line="0" w:lineRule="atLeast"/>
              <w:jc w:val="center"/>
              <w:rPr>
                <w:rFonts w:ascii="微软雅黑" w:eastAsia="微软雅黑" w:hAnsi="微软雅黑"/>
                <w:color w:val="0B628B"/>
                <w:sz w:val="2"/>
                <w:szCs w:val="2"/>
              </w:rPr>
            </w:pPr>
          </w:p>
        </w:tc>
        <w:tc>
          <w:tcPr>
            <w:tcW w:w="4111" w:type="dxa"/>
            <w:shd w:val="clear" w:color="auto" w:fill="ECEDEF"/>
          </w:tcPr>
          <w:p w:rsidR="005F0DC2" w:rsidRDefault="005F0DC2">
            <w:pPr>
              <w:spacing w:line="0" w:lineRule="atLeast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</w:tr>
      <w:tr w:rsidR="005F0DC2">
        <w:trPr>
          <w:trHeight w:hRule="exact" w:val="15451"/>
        </w:trPr>
        <w:tc>
          <w:tcPr>
            <w:tcW w:w="459" w:type="dxa"/>
            <w:shd w:val="clear" w:color="auto" w:fill="FFFFFF"/>
          </w:tcPr>
          <w:p w:rsidR="005F0DC2" w:rsidRDefault="005F0DC2">
            <w:pPr>
              <w:spacing w:line="0" w:lineRule="atLeast"/>
              <w:rPr>
                <w:rFonts w:ascii="微软雅黑" w:eastAsia="微软雅黑" w:hAnsi="微软雅黑"/>
                <w:b/>
                <w:color w:val="0B628B"/>
                <w:sz w:val="2"/>
                <w:szCs w:val="2"/>
              </w:rPr>
            </w:pPr>
          </w:p>
        </w:tc>
        <w:tc>
          <w:tcPr>
            <w:tcW w:w="6770" w:type="dxa"/>
            <w:shd w:val="clear" w:color="auto" w:fill="FFFFFF"/>
          </w:tcPr>
          <w:p w:rsidR="005F0DC2" w:rsidRDefault="00D51788">
            <w:pPr>
              <w:rPr>
                <w:rFonts w:ascii="微软雅黑" w:eastAsia="微软雅黑" w:hAnsi="微软雅黑"/>
                <w:b/>
                <w:color w:val="0B628B"/>
                <w:sz w:val="52"/>
              </w:rPr>
            </w:pPr>
            <w:r>
              <w:rPr>
                <w:rFonts w:ascii="微软雅黑" w:eastAsia="微软雅黑" w:hAnsi="微软雅黑" w:hint="eastAsia"/>
                <w:b/>
                <w:color w:val="0B628B"/>
                <w:sz w:val="52"/>
              </w:rPr>
              <w:t>联盟</w:t>
            </w:r>
            <w:r>
              <w:rPr>
                <w:rFonts w:ascii="微软雅黑" w:eastAsia="微软雅黑" w:hAnsi="微软雅黑" w:hint="eastAsia"/>
                <w:b/>
                <w:color w:val="0B628B"/>
                <w:sz w:val="52"/>
              </w:rPr>
              <w:t>设计（姓名）</w:t>
            </w:r>
          </w:p>
          <w:p w:rsidR="005F0DC2" w:rsidRDefault="00D51788">
            <w:pPr>
              <w:spacing w:line="400" w:lineRule="exact"/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b/>
                <w:color w:val="0B628B"/>
                <w:sz w:val="30"/>
                <w:szCs w:val="30"/>
              </w:rPr>
              <w:t>歌手</w:t>
            </w:r>
            <w:r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  <w:t>/</w:t>
            </w:r>
            <w:r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  <w:t>演员</w:t>
            </w:r>
            <w:r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  <w:t>/</w:t>
            </w:r>
            <w:r>
              <w:rPr>
                <w:rFonts w:ascii="微软雅黑" w:eastAsia="微软雅黑" w:hAnsi="微软雅黑" w:hint="eastAsia"/>
                <w:b/>
                <w:color w:val="0B628B"/>
                <w:sz w:val="30"/>
                <w:szCs w:val="30"/>
              </w:rPr>
              <w:t>学生</w:t>
            </w:r>
          </w:p>
          <w:p w:rsidR="005F0DC2" w:rsidRDefault="00D51788">
            <w:pPr>
              <w:tabs>
                <w:tab w:val="center" w:pos="880"/>
              </w:tabs>
              <w:spacing w:beforeLines="75" w:before="244" w:line="300" w:lineRule="exact"/>
              <w:ind w:rightChars="73" w:right="175"/>
              <w:rPr>
                <w:rFonts w:ascii="微软雅黑" w:eastAsia="微软雅黑" w:hAnsi="微软雅黑"/>
                <w:color w:val="7F7F7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中国内地少年歌手，组合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TFBOYS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成员之一。易烊千玺于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2005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年出道，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2009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年加入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“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飞炫少年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”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组合，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2011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年退出。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2013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年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6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日，与王俊凯、王源以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TFBOYS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组合形式出道。其代表作品有《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Heart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》、《梦想起航》、《爱出发》、《魔法城堡》、《青春修炼手册》、《幸运符号》和《快乐环岛》等。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2015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年，易烊千玺为法国动画电影《小王子》中的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“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小王子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”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配音，并出演电视剧《小别离》、《诛仙青云志》和《思美人》。</w:t>
            </w:r>
          </w:p>
          <w:p w:rsidR="005F0DC2" w:rsidRDefault="00D51788">
            <w:pPr>
              <w:tabs>
                <w:tab w:val="center" w:pos="880"/>
              </w:tabs>
              <w:spacing w:beforeLines="100" w:before="326" w:line="300" w:lineRule="exact"/>
              <w:ind w:rightChars="73" w:right="175" w:firstLineChars="279" w:firstLine="670"/>
              <w:rPr>
                <w:rFonts w:ascii="微软雅黑" w:eastAsia="微软雅黑" w:hAnsi="微软雅黑"/>
                <w:color w:val="1888A7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1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144145</wp:posOffset>
                  </wp:positionV>
                  <wp:extent cx="320675" cy="323850"/>
                  <wp:effectExtent l="0" t="0" r="3175" b="0"/>
                  <wp:wrapNone/>
                  <wp:docPr id="8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/>
                <w:noProof/>
                <w:color w:val="0B628B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1" layoutInCell="1" allowOverlap="1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302260</wp:posOffset>
                      </wp:positionV>
                      <wp:extent cx="1457960" cy="0"/>
                      <wp:effectExtent l="0" t="0" r="0" b="0"/>
                      <wp:wrapNone/>
                      <wp:docPr id="81" name="直线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796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F60F25" id="直线连接符 1" o:spid="_x0000_s1026" style="position:absolute;left:0;text-align:lef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4pt,23.8pt" to="314.2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" strokecolor="#a5a5a5" strokeweight="1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/>
                <w:b/>
                <w:color w:val="0B628B"/>
              </w:rPr>
              <w:t>工作经历</w:t>
            </w:r>
            <w:r>
              <w:rPr>
                <w:rFonts w:ascii="微软雅黑" w:eastAsia="微软雅黑" w:hAnsi="微软雅黑"/>
                <w:b/>
                <w:color w:val="0B628B"/>
              </w:rPr>
              <w:t>JOB EXPERIENCE</w:t>
            </w:r>
          </w:p>
          <w:p w:rsidR="005F0DC2" w:rsidRDefault="00D51788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b/>
                <w:bCs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bCs/>
                <w:color w:val="595959"/>
                <w:sz w:val="21"/>
                <w:szCs w:val="22"/>
              </w:rPr>
              <w:t>“</w:t>
            </w:r>
            <w:r>
              <w:rPr>
                <w:rFonts w:ascii="微软雅黑" w:eastAsia="微软雅黑" w:hAnsi="微软雅黑"/>
                <w:b/>
                <w:bCs/>
                <w:color w:val="595959"/>
                <w:sz w:val="21"/>
                <w:szCs w:val="22"/>
              </w:rPr>
              <w:t>飞炫少年</w:t>
            </w:r>
            <w:r>
              <w:rPr>
                <w:rFonts w:ascii="微软雅黑" w:eastAsia="微软雅黑" w:hAnsi="微软雅黑"/>
                <w:b/>
                <w:bCs/>
                <w:color w:val="595959"/>
                <w:sz w:val="21"/>
                <w:szCs w:val="22"/>
              </w:rPr>
              <w:t>”</w:t>
            </w:r>
            <w:r>
              <w:rPr>
                <w:rFonts w:ascii="微软雅黑" w:eastAsia="微软雅黑" w:hAnsi="微软雅黑"/>
                <w:b/>
                <w:bCs/>
                <w:color w:val="595959"/>
                <w:sz w:val="21"/>
                <w:szCs w:val="22"/>
              </w:rPr>
              <w:t>组合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：乖乖虎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 xml:space="preserve"> 2009-2011</w:t>
            </w:r>
          </w:p>
          <w:p w:rsidR="005F0DC2" w:rsidRDefault="00D51788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2009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年，易烊千玺加入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“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飞炫少年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”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组合，成为组合中的乖乖虎，但于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2011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年退出该组合。代表作品有《青苹果乐园》（翻唱）、《少年更自强》。</w:t>
            </w:r>
          </w:p>
          <w:p w:rsidR="005F0DC2" w:rsidRDefault="00D51788">
            <w:pPr>
              <w:tabs>
                <w:tab w:val="center" w:pos="880"/>
              </w:tabs>
              <w:spacing w:beforeLines="75" w:before="244" w:line="300" w:lineRule="exact"/>
              <w:ind w:rightChars="73" w:right="175"/>
              <w:rPr>
                <w:rFonts w:ascii="微软雅黑" w:eastAsia="微软雅黑" w:hAnsi="微软雅黑"/>
                <w:color w:val="7F7F7F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bCs/>
                <w:color w:val="595959"/>
                <w:sz w:val="21"/>
                <w:szCs w:val="22"/>
              </w:rPr>
              <w:t>《向上吧！少年》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：</w:t>
            </w:r>
            <w:r>
              <w:rPr>
                <w:rFonts w:ascii="微软雅黑" w:eastAsia="微软雅黑" w:hAnsi="微软雅黑"/>
                <w:bCs/>
                <w:color w:val="7F7F7F"/>
                <w:sz w:val="21"/>
                <w:szCs w:val="22"/>
              </w:rPr>
              <w:t>全国百强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 xml:space="preserve"> 2012</w:t>
            </w:r>
          </w:p>
          <w:p w:rsidR="005F0DC2" w:rsidRDefault="00D51788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2012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年，易烊千玺参加湖南卫视的少年热血成长秀《向上吧！少年》而进入了全国百强。同年，他还参加了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中国网络电视台推出的网络选秀节目《宝贝来了》，并演唱《火鸟》，表演爵士舞、拉丁舞、蒙古舞、变脸等。</w:t>
            </w:r>
          </w:p>
          <w:p w:rsidR="005F0DC2" w:rsidRDefault="00D51788">
            <w:pPr>
              <w:tabs>
                <w:tab w:val="center" w:pos="880"/>
              </w:tabs>
              <w:spacing w:beforeLines="75" w:before="244" w:line="300" w:lineRule="exact"/>
              <w:ind w:rightChars="73" w:right="175"/>
              <w:rPr>
                <w:rFonts w:ascii="微软雅黑" w:eastAsia="微软雅黑" w:hAnsi="微软雅黑"/>
                <w:color w:val="7F7F7F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bCs/>
                <w:color w:val="595959"/>
                <w:sz w:val="21"/>
                <w:szCs w:val="22"/>
              </w:rPr>
              <w:t>TFBOYS</w:t>
            </w:r>
            <w:r>
              <w:rPr>
                <w:rFonts w:ascii="微软雅黑" w:eastAsia="微软雅黑" w:hAnsi="微软雅黑"/>
                <w:b/>
                <w:bCs/>
                <w:color w:val="595959"/>
                <w:sz w:val="21"/>
                <w:szCs w:val="22"/>
              </w:rPr>
              <w:t>组合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：舞蹈担当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 xml:space="preserve"> 2013</w:t>
            </w:r>
            <w:r>
              <w:rPr>
                <w:rFonts w:ascii="微软雅黑" w:eastAsia="微软雅黑" w:hAnsi="微软雅黑" w:hint="eastAsia"/>
                <w:color w:val="7F7F7F"/>
                <w:sz w:val="21"/>
                <w:szCs w:val="22"/>
              </w:rPr>
              <w:t>至今</w:t>
            </w:r>
          </w:p>
          <w:p w:rsidR="005F0DC2" w:rsidRDefault="00D51788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2013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年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6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日，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TF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家族官方发布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TFBOY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形象宣传片《十年》，易烊千玺和王俊凯、王源、三人组成的中国内地青春励志组合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TFBOYS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正式出道，易烊千玺担任舞蹈担当。</w:t>
            </w:r>
          </w:p>
          <w:p w:rsidR="005F0DC2" w:rsidRDefault="00D51788">
            <w:pPr>
              <w:tabs>
                <w:tab w:val="center" w:pos="880"/>
              </w:tabs>
              <w:spacing w:beforeLines="100" w:before="326" w:line="300" w:lineRule="exact"/>
              <w:ind w:rightChars="73" w:right="175" w:firstLineChars="279" w:firstLine="670"/>
              <w:rPr>
                <w:rFonts w:ascii="微软雅黑" w:eastAsia="微软雅黑" w:hAnsi="微软雅黑"/>
                <w:b/>
                <w:color w:val="1888A7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1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137160</wp:posOffset>
                  </wp:positionV>
                  <wp:extent cx="320675" cy="323850"/>
                  <wp:effectExtent l="0" t="0" r="3175" b="0"/>
                  <wp:wrapNone/>
                  <wp:docPr id="82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1" layoutInCell="1" allowOverlap="1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301625</wp:posOffset>
                      </wp:positionV>
                      <wp:extent cx="1831340" cy="0"/>
                      <wp:effectExtent l="0" t="0" r="0" b="0"/>
                      <wp:wrapNone/>
                      <wp:docPr id="83" name="直线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134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7DA191" id="直线连接符 2" o:spid="_x0000_s1026" style="position:absolute;left:0;text-align:lef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4pt,23.75pt" to="313.6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" strokecolor="#a5a5a5" strokeweight="1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/>
                <w:b/>
                <w:color w:val="0B628B"/>
              </w:rPr>
              <w:t>教育背景</w:t>
            </w:r>
            <w:r>
              <w:rPr>
                <w:rFonts w:ascii="微软雅黑" w:eastAsia="微软雅黑" w:hAnsi="微软雅黑"/>
                <w:b/>
                <w:color w:val="0B628B"/>
              </w:rPr>
              <w:t>EDUCATION</w:t>
            </w:r>
          </w:p>
          <w:p w:rsidR="005F0DC2" w:rsidRDefault="00D51788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北京化工大学附属中学</w:t>
            </w:r>
            <w:r>
              <w:rPr>
                <w:rFonts w:ascii="微软雅黑" w:eastAsia="微软雅黑" w:hAnsi="微软雅黑"/>
                <w:b/>
                <w:color w:val="7F7F7F"/>
                <w:sz w:val="21"/>
                <w:szCs w:val="22"/>
              </w:rPr>
              <w:t>：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2012.9-2015.7</w:t>
            </w:r>
          </w:p>
          <w:p w:rsidR="005F0DC2" w:rsidRDefault="00D51788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i/>
                <w:iCs/>
                <w:color w:val="7F7F7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“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易烊千玺特别低调，特别有礼貌。他的文化成绩的确很不错，尽管演艺活动占据了不少时间，耽误了不少课程，但之后会请专业补习团队补课，易烊千玺自己也很努力，所以在初中学校时，一直是班上前几名。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”</w:t>
            </w:r>
            <w:r>
              <w:rPr>
                <w:rFonts w:ascii="微软雅黑" w:eastAsia="微软雅黑" w:hAnsi="微软雅黑"/>
                <w:iCs/>
                <w:color w:val="7F7F7F"/>
                <w:sz w:val="18"/>
                <w:szCs w:val="18"/>
              </w:rPr>
              <w:t>湖南师大附中梅溪湖中学校长评）</w:t>
            </w:r>
          </w:p>
          <w:p w:rsidR="005F0DC2" w:rsidRDefault="00D51788">
            <w:pPr>
              <w:tabs>
                <w:tab w:val="center" w:pos="880"/>
              </w:tabs>
              <w:spacing w:beforeLines="75" w:before="244" w:line="300" w:lineRule="exact"/>
              <w:ind w:rightChars="73" w:right="175"/>
              <w:rPr>
                <w:rFonts w:ascii="微软雅黑" w:eastAsia="微软雅黑" w:hAnsi="微软雅黑"/>
                <w:color w:val="7F7F7F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湖南师大附中梅溪湖中学</w:t>
            </w:r>
            <w:r>
              <w:rPr>
                <w:rFonts w:ascii="微软雅黑" w:eastAsia="微软雅黑" w:hAnsi="微软雅黑"/>
                <w:b/>
                <w:color w:val="7F7F7F"/>
                <w:sz w:val="21"/>
                <w:szCs w:val="22"/>
              </w:rPr>
              <w:t>：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2015.9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至今</w:t>
            </w:r>
          </w:p>
          <w:p w:rsidR="005F0DC2" w:rsidRDefault="00D51788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/>
                <w:sz w:val="18"/>
                <w:szCs w:val="18"/>
              </w:rPr>
              <w:t>在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开学典礼上作为新生代表发言；</w:t>
            </w:r>
            <w:r>
              <w:rPr>
                <w:rFonts w:ascii="微软雅黑" w:eastAsia="微软雅黑" w:hAnsi="微软雅黑" w:hint="eastAsia"/>
                <w:color w:val="7F7F7F"/>
                <w:sz w:val="18"/>
                <w:szCs w:val="18"/>
              </w:rPr>
              <w:t>励志好好学习</w:t>
            </w:r>
            <w:r>
              <w:rPr>
                <w:rFonts w:ascii="微软雅黑" w:eastAsia="微软雅黑" w:hAnsi="微软雅黑"/>
                <w:color w:val="7F7F7F"/>
                <w:sz w:val="18"/>
                <w:szCs w:val="18"/>
              </w:rPr>
              <w:t>考上北大。</w:t>
            </w:r>
          </w:p>
          <w:p w:rsidR="005F0DC2" w:rsidRDefault="00D51788">
            <w:pPr>
              <w:tabs>
                <w:tab w:val="center" w:pos="880"/>
              </w:tabs>
              <w:spacing w:beforeLines="100" w:before="326" w:line="300" w:lineRule="exact"/>
              <w:ind w:rightChars="73" w:right="175" w:firstLineChars="279" w:firstLine="670"/>
              <w:rPr>
                <w:rFonts w:ascii="微软雅黑" w:eastAsia="微软雅黑" w:hAnsi="微软雅黑"/>
                <w:b/>
                <w:color w:val="0B628B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1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131445</wp:posOffset>
                  </wp:positionV>
                  <wp:extent cx="316865" cy="323850"/>
                  <wp:effectExtent l="0" t="0" r="6985" b="0"/>
                  <wp:wrapNone/>
                  <wp:docPr id="8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1" layoutInCell="1" allowOverlap="1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297180</wp:posOffset>
                      </wp:positionV>
                      <wp:extent cx="2054225" cy="0"/>
                      <wp:effectExtent l="0" t="0" r="0" b="0"/>
                      <wp:wrapNone/>
                      <wp:docPr id="85" name="直线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422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9663E7" id="直线连接符 3" o:spid="_x0000_s1026" style="position:absolute;left:0;text-align:lef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4pt,23.4pt" to="313.1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" strokecolor="#a5a5a5" strokeweight="1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/>
                <w:b/>
                <w:color w:val="0B628B"/>
              </w:rPr>
              <w:t>所获荣誉</w:t>
            </w:r>
            <w:r>
              <w:rPr>
                <w:rFonts w:ascii="微软雅黑" w:eastAsia="微软雅黑" w:hAnsi="微软雅黑"/>
                <w:b/>
                <w:color w:val="0B628B"/>
              </w:rPr>
              <w:t>AWARDS</w:t>
            </w:r>
          </w:p>
          <w:p w:rsidR="005F0DC2" w:rsidRDefault="00D51788">
            <w:pPr>
              <w:tabs>
                <w:tab w:val="center" w:pos="880"/>
              </w:tabs>
              <w:spacing w:beforeLines="100" w:before="326" w:line="240" w:lineRule="exact"/>
              <w:ind w:leftChars="-1" w:left="-2" w:rightChars="73" w:right="175"/>
              <w:rPr>
                <w:rFonts w:ascii="微软雅黑" w:eastAsia="微软雅黑" w:hAnsi="微软雅黑"/>
                <w:color w:val="7F7F7F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2015</w:t>
            </w: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青春励志人物冠军</w:t>
            </w:r>
            <w:r>
              <w:rPr>
                <w:rFonts w:ascii="微软雅黑" w:eastAsia="微软雅黑" w:hAnsi="微软雅黑"/>
                <w:b/>
                <w:color w:val="7F7F7F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2015.6</w:t>
            </w:r>
          </w:p>
          <w:p w:rsidR="005F0DC2" w:rsidRDefault="00D51788">
            <w:pPr>
              <w:tabs>
                <w:tab w:val="center" w:pos="880"/>
              </w:tabs>
              <w:spacing w:beforeLines="50" w:before="163" w:line="240" w:lineRule="exact"/>
              <w:ind w:leftChars="-1" w:left="-2" w:rightChars="73" w:right="175"/>
              <w:rPr>
                <w:rFonts w:ascii="微软雅黑" w:eastAsia="微软雅黑" w:hAnsi="微软雅黑"/>
                <w:color w:val="7F7F7F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2015</w:t>
            </w: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两岸男神榜小鲜肉冠军</w:t>
            </w:r>
            <w:r>
              <w:rPr>
                <w:rFonts w:ascii="微软雅黑" w:eastAsia="微软雅黑" w:hAnsi="微软雅黑"/>
                <w:b/>
                <w:color w:val="7F7F7F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2015.5</w:t>
            </w:r>
          </w:p>
          <w:p w:rsidR="005F0DC2" w:rsidRDefault="00D51788">
            <w:pPr>
              <w:tabs>
                <w:tab w:val="center" w:pos="880"/>
              </w:tabs>
              <w:spacing w:beforeLines="50" w:before="163" w:line="240" w:lineRule="exact"/>
              <w:ind w:leftChars="-1" w:left="-2" w:rightChars="73" w:right="175"/>
              <w:rPr>
                <w:rFonts w:ascii="微软雅黑" w:eastAsia="微软雅黑" w:hAnsi="微软雅黑"/>
                <w:color w:val="7F7F7F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第三届音悦</w:t>
            </w: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V</w:t>
            </w: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榜年度盛典内地最具人气歌手</w:t>
            </w:r>
            <w:r>
              <w:rPr>
                <w:rFonts w:ascii="微软雅黑" w:eastAsia="微软雅黑" w:hAnsi="微软雅黑"/>
                <w:b/>
                <w:color w:val="7F7F7F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2015.4</w:t>
            </w:r>
          </w:p>
          <w:p w:rsidR="005F0DC2" w:rsidRDefault="00D51788">
            <w:pPr>
              <w:tabs>
                <w:tab w:val="center" w:pos="880"/>
              </w:tabs>
              <w:spacing w:beforeLines="50" w:before="163" w:line="240" w:lineRule="exact"/>
              <w:ind w:leftChars="-1" w:left="-2" w:rightChars="73" w:right="175"/>
              <w:rPr>
                <w:rFonts w:ascii="微软雅黑" w:eastAsia="微软雅黑" w:hAnsi="微软雅黑"/>
                <w:color w:val="7F7F7F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2014</w:t>
            </w: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微博之夜微博年度公益贡献奖</w:t>
            </w:r>
            <w:r>
              <w:rPr>
                <w:rFonts w:ascii="微软雅黑" w:eastAsia="微软雅黑" w:hAnsi="微软雅黑"/>
                <w:b/>
                <w:color w:val="7F7F7F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2015.1</w:t>
            </w:r>
          </w:p>
          <w:p w:rsidR="005F0DC2" w:rsidRDefault="00D51788">
            <w:pPr>
              <w:tabs>
                <w:tab w:val="center" w:pos="880"/>
              </w:tabs>
              <w:spacing w:beforeLines="50" w:before="163" w:line="240" w:lineRule="exact"/>
              <w:ind w:leftChars="-1" w:left="-2" w:rightChars="73" w:right="175"/>
              <w:rPr>
                <w:rFonts w:ascii="微软雅黑" w:eastAsia="微软雅黑" w:hAnsi="微软雅黑"/>
                <w:color w:val="1888A7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第六届</w:t>
            </w: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,</w:t>
            </w: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北京欢乐谷街舞大赛团体齐舞冠军</w:t>
            </w:r>
            <w:r>
              <w:rPr>
                <w:rFonts w:ascii="微软雅黑" w:eastAsia="微软雅黑" w:hAnsi="微软雅黑"/>
                <w:b/>
                <w:color w:val="7F7F7F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color w:val="7F7F7F"/>
                <w:sz w:val="21"/>
                <w:szCs w:val="22"/>
              </w:rPr>
              <w:t>2014.5</w:t>
            </w:r>
          </w:p>
        </w:tc>
        <w:tc>
          <w:tcPr>
            <w:tcW w:w="4111" w:type="dxa"/>
            <w:shd w:val="clear" w:color="auto" w:fill="ECEDEF"/>
          </w:tcPr>
          <w:p w:rsidR="005F0DC2" w:rsidRDefault="005F0DC2">
            <w:pPr>
              <w:jc w:val="center"/>
              <w:rPr>
                <w:rFonts w:ascii="微软雅黑" w:eastAsia="微软雅黑" w:hAnsi="微软雅黑"/>
              </w:rPr>
            </w:pPr>
          </w:p>
          <w:p w:rsidR="005F0DC2" w:rsidRDefault="00D51788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noProof/>
              </w:rPr>
              <w:drawing>
                <wp:inline distT="0" distB="0" distL="114300" distR="114300">
                  <wp:extent cx="1524000" cy="1524000"/>
                  <wp:effectExtent l="0" t="0" r="0" b="0"/>
                  <wp:docPr id="86" name="图片 7" descr="C:\Users\Administrator\Desktop\13513T236-50.jpg13513T236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7" descr="C:\Users\Administrator\Desktop\13513T236-50.jpg13513T236-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12160" behindDoc="0" locked="0" layoutInCell="0" allowOverlap="1">
                  <wp:simplePos x="0" y="0"/>
                  <wp:positionH relativeFrom="column">
                    <wp:posOffset>-4474845</wp:posOffset>
                  </wp:positionH>
                  <wp:positionV relativeFrom="page">
                    <wp:posOffset>-1300480</wp:posOffset>
                  </wp:positionV>
                  <wp:extent cx="1524000" cy="1524000"/>
                  <wp:effectExtent l="0" t="0" r="0" b="0"/>
                  <wp:wrapNone/>
                  <wp:docPr id="8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0DC2" w:rsidRDefault="00D51788">
            <w:pPr>
              <w:spacing w:beforeLines="100" w:before="326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1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319405</wp:posOffset>
                  </wp:positionV>
                  <wp:extent cx="244475" cy="251460"/>
                  <wp:effectExtent l="0" t="0" r="3175" b="15240"/>
                  <wp:wrapNone/>
                  <wp:docPr id="8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/>
                <w:sz w:val="20"/>
                <w:szCs w:val="20"/>
              </w:rPr>
              <w:t>湖南师大附中梅溪湖中学</w:t>
            </w:r>
          </w:p>
          <w:p w:rsidR="005F0DC2" w:rsidRDefault="00D51788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15240" b="15240"/>
                  <wp:wrapNone/>
                  <wp:docPr id="89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/>
                <w:sz w:val="20"/>
                <w:szCs w:val="20"/>
              </w:rPr>
              <w:t>我并不知道</w:t>
            </w:r>
          </w:p>
          <w:p w:rsidR="005F0DC2" w:rsidRDefault="00D51788">
            <w:pPr>
              <w:spacing w:before="100" w:line="560" w:lineRule="exact"/>
              <w:ind w:leftChars="400" w:left="960" w:rightChars="132" w:right="317"/>
              <w:jc w:val="left"/>
              <w:rPr>
                <w:rFonts w:ascii="微软雅黑" w:eastAsia="微软雅黑" w:hAnsi="微软雅黑"/>
                <w:color w:val="7F7F7F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177165</wp:posOffset>
                  </wp:positionV>
                  <wp:extent cx="251460" cy="251460"/>
                  <wp:effectExtent l="0" t="0" r="15240" b="15240"/>
                  <wp:wrapNone/>
                  <wp:docPr id="90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color w:val="7F7F7F"/>
                <w:sz w:val="20"/>
                <w:szCs w:val="20"/>
              </w:rPr>
              <w:t>我</w:t>
            </w:r>
            <w:r>
              <w:rPr>
                <w:rFonts w:ascii="微软雅黑" w:eastAsia="微软雅黑" w:hAnsi="微软雅黑"/>
                <w:color w:val="7F7F7F"/>
                <w:sz w:val="20"/>
                <w:szCs w:val="20"/>
              </w:rPr>
              <w:t>也希望我知道</w:t>
            </w:r>
          </w:p>
          <w:p w:rsidR="005F0DC2" w:rsidRDefault="00D51788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171450</wp:posOffset>
                  </wp:positionV>
                  <wp:extent cx="251460" cy="251460"/>
                  <wp:effectExtent l="0" t="0" r="15240" b="15240"/>
                  <wp:wrapNone/>
                  <wp:docPr id="91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color w:val="7F7F7F"/>
                <w:sz w:val="20"/>
                <w:szCs w:val="20"/>
              </w:rPr>
              <w:t>湖南怀化</w:t>
            </w:r>
            <w:r>
              <w:rPr>
                <w:rFonts w:ascii="微软雅黑" w:eastAsia="微软雅黑" w:hAnsi="微软雅黑"/>
                <w:color w:val="7F7F7F"/>
                <w:sz w:val="20"/>
                <w:szCs w:val="20"/>
              </w:rPr>
              <w:t xml:space="preserve"> </w:t>
            </w:r>
          </w:p>
          <w:p w:rsidR="005F0DC2" w:rsidRDefault="00D51788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175260</wp:posOffset>
                  </wp:positionV>
                  <wp:extent cx="251460" cy="251460"/>
                  <wp:effectExtent l="0" t="0" r="15240" b="15240"/>
                  <wp:wrapNone/>
                  <wp:docPr id="92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/>
                <w:sz w:val="20"/>
                <w:szCs w:val="20"/>
              </w:rPr>
              <w:t>2000.11.28</w:t>
            </w:r>
          </w:p>
          <w:p w:rsidR="005F0DC2" w:rsidRDefault="00D51788">
            <w:pPr>
              <w:tabs>
                <w:tab w:val="center" w:pos="880"/>
              </w:tabs>
              <w:spacing w:beforeLines="200" w:before="652" w:line="300" w:lineRule="exact"/>
              <w:ind w:leftChars="193" w:left="463" w:rightChars="73" w:right="175"/>
              <w:rPr>
                <w:rFonts w:ascii="微软雅黑" w:eastAsia="微软雅黑" w:hAnsi="微软雅黑"/>
                <w:color w:val="7F7F7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501650</wp:posOffset>
                      </wp:positionV>
                      <wp:extent cx="993775" cy="0"/>
                      <wp:effectExtent l="0" t="0" r="0" b="0"/>
                      <wp:wrapNone/>
                      <wp:docPr id="93" name="直线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377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61847A" id="直线连接符 5" o:spid="_x0000_s1026" style="position:absolute;left:0;text-align:lef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05pt,39.5pt" to="176.3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" strokecolor="#a5a5a5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/>
                <w:b/>
                <w:color w:val="0B628B"/>
              </w:rPr>
              <w:t>技能</w:t>
            </w:r>
            <w:r>
              <w:rPr>
                <w:rFonts w:ascii="微软雅黑" w:eastAsia="微软雅黑" w:hAnsi="微软雅黑"/>
                <w:b/>
                <w:color w:val="0B628B"/>
              </w:rPr>
              <w:t>SKILLS</w:t>
            </w:r>
          </w:p>
          <w:p w:rsidR="005F0DC2" w:rsidRDefault="00D51788">
            <w:pPr>
              <w:spacing w:beforeLines="50" w:before="163"/>
              <w:ind w:leftChars="193" w:left="463"/>
              <w:jc w:val="left"/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专业技能</w:t>
            </w: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PROFESSIONAL</w:t>
            </w:r>
          </w:p>
          <w:p w:rsidR="005F0DC2" w:rsidRDefault="00D5178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color w:val="595959"/>
                <w:sz w:val="21"/>
                <w:szCs w:val="22"/>
              </w:rPr>
              <w:t>舞蹈</w:t>
            </w: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114300" distR="114300">
                      <wp:extent cx="1922780" cy="2540"/>
                      <wp:effectExtent l="0" t="38100" r="1270" b="54610"/>
                      <wp:docPr id="94" name="组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922780" cy="2540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95" name="直线连接符 1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6" name="直线连接符 16"/>
                              <wps:cNvCnPr/>
                              <wps:spPr>
                                <a:xfrm>
                                  <a:off x="0" y="0"/>
                                  <a:ext cx="1788681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2E23E" id="组 17" o:spid="_x0000_s1026" style="width:151.4pt;height:.2pt;mso-position-horizontal-relative:char;mso-position-vertical-relative:line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">
                      <o:lock v:ext="edit" rotation="t"/>
                      <v:line id="直线连接符 15" o:spid="_x0000_s1027" style="position:absolute;flip:y;visibility:visible;mso-wrap-style:square" from="152,0" to="1922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" strokecolor="#bfbfbf" strokeweight="6pt">
                        <v:stroke joinstyle="miter"/>
                      </v:line>
                      <v:line id="直线连接符 16" o:spid="_x0000_s1028" style="position:absolute;visibility:visible;mso-wrap-style:square" from="0,0" to="178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5F0DC2" w:rsidRDefault="00D5178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color w:val="595959"/>
                <w:sz w:val="21"/>
                <w:szCs w:val="22"/>
              </w:rPr>
              <w:t>唱歌</w:t>
            </w:r>
          </w:p>
          <w:p w:rsidR="005F0DC2" w:rsidRDefault="00D5178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114300" distR="114300">
                      <wp:extent cx="1922780" cy="12065"/>
                      <wp:effectExtent l="0" t="38100" r="1270" b="45085"/>
                      <wp:docPr id="97" name="组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922780" cy="12065"/>
                                <a:chOff x="0" y="0"/>
                                <a:chExt cx="1922854" cy="12289"/>
                              </a:xfrm>
                            </wpg:grpSpPr>
                            <wps:wsp>
                              <wps:cNvPr id="98" name="直线连接符 19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9" name="直线连接符 20"/>
                              <wps:cNvCnPr/>
                              <wps:spPr>
                                <a:xfrm>
                                  <a:off x="0" y="0"/>
                                  <a:ext cx="1707664" cy="12289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634A2A" id="组 18" o:spid="_x0000_s1026" style="width:151.4pt;height:.95pt;mso-position-horizontal-relative:char;mso-position-vertical-relative:line" coordsize="1922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">
                      <o:lock v:ext="edit" rotation="t"/>
                      <v:line id="直线连接符 19" o:spid="_x0000_s1027" style="position:absolute;flip:y;visibility:visible;mso-wrap-style:square" from="152,0" to="1922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" strokecolor="#bfbfbf" strokeweight="6pt">
                        <v:stroke joinstyle="miter"/>
                      </v:line>
                      <v:line id="直线连接符 20" o:spid="_x0000_s1028" style="position:absolute;visibility:visible;mso-wrap-style:square" from="0,0" to="17076,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5F0DC2" w:rsidRDefault="00D5178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color w:val="595959"/>
                <w:sz w:val="21"/>
                <w:szCs w:val="22"/>
              </w:rPr>
              <w:t>乐器</w:t>
            </w: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114300" distR="114300">
                      <wp:extent cx="1922780" cy="2540"/>
                      <wp:effectExtent l="0" t="38100" r="1270" b="54610"/>
                      <wp:docPr id="100" name="组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922780" cy="2540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01" name="直线连接符 22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2" name="直线连接符 23"/>
                              <wps:cNvCnPr/>
                              <wps:spPr>
                                <a:xfrm>
                                  <a:off x="0" y="0"/>
                                  <a:ext cx="1631464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A0A8E" id="组 21" o:spid="_x0000_s1026" style="width:151.4pt;height:.2pt;mso-position-horizontal-relative:char;mso-position-vertical-relative:line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">
                      <o:lock v:ext="edit" rotation="t"/>
                      <v:line id="直线连接符 22" o:spid="_x0000_s1027" style="position:absolute;flip:y;visibility:visible;mso-wrap-style:square" from="152,0" to="1922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" strokecolor="#bfbfbf" strokeweight="6pt">
                        <v:stroke joinstyle="miter"/>
                      </v:line>
                      <v:line id="直线连接符 23" o:spid="_x0000_s1028" style="position:absolute;visibility:visible;mso-wrap-style:square" from="0,0" to="163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5F0DC2" w:rsidRDefault="00D5178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color w:val="595959"/>
                <w:sz w:val="21"/>
                <w:szCs w:val="22"/>
              </w:rPr>
              <w:t>表演</w:t>
            </w: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114300" distR="114300">
                      <wp:extent cx="1922780" cy="2540"/>
                      <wp:effectExtent l="0" t="38100" r="1270" b="54610"/>
                      <wp:docPr id="103" name="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922780" cy="2540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04" name="直线连接符 2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5" name="直线连接符 26"/>
                              <wps:cNvCnPr/>
                              <wps:spPr>
                                <a:xfrm>
                                  <a:off x="0" y="0"/>
                                  <a:ext cx="1631464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4E35CB" id="组 24" o:spid="_x0000_s1026" style="width:151.4pt;height:.2pt;mso-position-horizontal-relative:char;mso-position-vertical-relative:line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">
                      <o:lock v:ext="edit" rotation="t"/>
                      <v:line id="直线连接符 25" o:spid="_x0000_s1027" style="position:absolute;flip:y;visibility:visible;mso-wrap-style:square" from="152,0" to="1922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" strokecolor="#bfbfbf" strokeweight="6pt">
                        <v:stroke joinstyle="miter"/>
                      </v:line>
                      <v:line id="直线连接符 26" o:spid="_x0000_s1028" style="position:absolute;visibility:visible;mso-wrap-style:square" from="0,0" to="163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5F0DC2" w:rsidRDefault="00D51788">
            <w:pPr>
              <w:spacing w:beforeLines="50" w:before="163" w:afterLines="50" w:after="163" w:line="24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  <w:sz w:val="28"/>
              </w:rPr>
              <mc:AlternateContent>
                <mc:Choice Requires="wps">
                  <w:drawing>
                    <wp:inline distT="0" distB="0" distL="114300" distR="114300">
                      <wp:extent cx="1939925" cy="0"/>
                      <wp:effectExtent l="0" t="0" r="0" b="0"/>
                      <wp:docPr id="106" name="直线连接符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Rot="1"/>
                            </wps:cNvCnPr>
                            <wps:spPr>
                              <a:xfrm>
                                <a:off x="0" y="0"/>
                                <a:ext cx="193992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0BEBD57" id="直线连接符 2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2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" strokecolor="#a5a5a5" strokeweight="1pt">
                      <v:stroke joinstyle="miter"/>
                      <o:lock v:ext="edit" rotation="t" shapetype="f"/>
                      <w10:anchorlock/>
                    </v:line>
                  </w:pict>
                </mc:Fallback>
              </mc:AlternateContent>
            </w:r>
          </w:p>
          <w:p w:rsidR="005F0DC2" w:rsidRDefault="00D51788">
            <w:pPr>
              <w:ind w:leftChars="193" w:left="463"/>
              <w:jc w:val="left"/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/>
                <w:sz w:val="21"/>
                <w:szCs w:val="22"/>
              </w:rPr>
              <w:t>个人</w:t>
            </w: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技能</w:t>
            </w:r>
            <w:r>
              <w:rPr>
                <w:rFonts w:ascii="微软雅黑" w:eastAsia="微软雅黑" w:hAnsi="微软雅黑"/>
                <w:b/>
                <w:color w:val="595959"/>
                <w:sz w:val="21"/>
                <w:szCs w:val="22"/>
              </w:rPr>
              <w:t>PERSONAL</w:t>
            </w:r>
          </w:p>
          <w:p w:rsidR="005F0DC2" w:rsidRDefault="00D5178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color w:val="595959"/>
                <w:sz w:val="21"/>
                <w:szCs w:val="22"/>
              </w:rPr>
              <w:t>跆拳道</w:t>
            </w: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114300" distR="114300">
                      <wp:extent cx="1922780" cy="2540"/>
                      <wp:effectExtent l="0" t="38100" r="1270" b="54610"/>
                      <wp:docPr id="107" name="组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922780" cy="2540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08" name="直线连接符 28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9" name="直线连接符 29"/>
                              <wps:cNvCnPr/>
                              <wps:spPr>
                                <a:xfrm>
                                  <a:off x="0" y="0"/>
                                  <a:ext cx="1402864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BB7F7" id="组 6" o:spid="_x0000_s1026" style="width:151.4pt;height:.2pt;mso-position-horizontal-relative:char;mso-position-vertical-relative:line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">
                      <o:lock v:ext="edit" rotation="t"/>
                      <v:line id="直线连接符 28" o:spid="_x0000_s1027" style="position:absolute;flip:y;visibility:visible;mso-wrap-style:square" from="152,0" to="1922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" strokecolor="#bfbfbf" strokeweight="6pt">
                        <v:stroke joinstyle="miter"/>
                      </v:line>
                      <v:line id="直线连接符 29" o:spid="_x0000_s1028" style="position:absolute;visibility:visible;mso-wrap-style:square" from="0,0" to="1402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5F0DC2" w:rsidRDefault="00D5178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color w:val="595959"/>
                <w:sz w:val="21"/>
                <w:szCs w:val="22"/>
              </w:rPr>
              <w:t>书法</w:t>
            </w: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114300" distR="114300">
                      <wp:extent cx="1922780" cy="2540"/>
                      <wp:effectExtent l="0" t="38100" r="1270" b="54610"/>
                      <wp:docPr id="110" name="组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922780" cy="2540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11" name="直线连接符 31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2" name="直线连接符 32"/>
                              <wps:cNvCnPr/>
                              <wps:spPr>
                                <a:xfrm>
                                  <a:off x="0" y="0"/>
                                  <a:ext cx="1631464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836B0" id="组 30" o:spid="_x0000_s1026" style="width:151.4pt;height:.2pt;mso-position-horizontal-relative:char;mso-position-vertical-relative:line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">
                      <o:lock v:ext="edit" rotation="t"/>
                      <v:line id="直线连接符 31" o:spid="_x0000_s1027" style="position:absolute;flip:y;visibility:visible;mso-wrap-style:square" from="152,0" to="1922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" strokecolor="#bfbfbf" strokeweight="6pt">
                        <v:stroke joinstyle="miter"/>
                      </v:line>
                      <v:line id="直线连接符 32" o:spid="_x0000_s1028" style="position:absolute;visibility:visible;mso-wrap-style:square" from="0,0" to="163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5F0DC2" w:rsidRDefault="00D5178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color w:val="595959"/>
                <w:sz w:val="21"/>
                <w:szCs w:val="22"/>
              </w:rPr>
              <w:t>魔术</w:t>
            </w: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114300" distR="114300">
                      <wp:extent cx="1922780" cy="2540"/>
                      <wp:effectExtent l="0" t="38100" r="1270" b="54610"/>
                      <wp:docPr id="113" name="组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922780" cy="2540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14" name="直线连接符 34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5" name="直线连接符 35"/>
                              <wps:cNvCnPr/>
                              <wps:spPr>
                                <a:xfrm flipV="1">
                                  <a:off x="0" y="0"/>
                                  <a:ext cx="1377847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1D125" id="组 33" o:spid="_x0000_s1026" style="width:151.4pt;height:.2pt;mso-position-horizontal-relative:char;mso-position-vertical-relative:line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">
                      <o:lock v:ext="edit" rotation="t"/>
                      <v:line id="直线连接符 34" o:spid="_x0000_s1027" style="position:absolute;flip:y;visibility:visible;mso-wrap-style:square" from="152,0" to="1922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" strokecolor="#bfbfbf" strokeweight="6pt">
                        <v:stroke joinstyle="miter"/>
                      </v:line>
                      <v:line id="直线连接符 35" o:spid="_x0000_s1028" style="position:absolute;flip:y;visibility:visible;mso-wrap-style:square" from="0,0" to="137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5F0DC2" w:rsidRDefault="00D5178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color w:val="595959"/>
                <w:sz w:val="21"/>
                <w:szCs w:val="22"/>
              </w:rPr>
              <w:t>配音</w:t>
            </w:r>
          </w:p>
          <w:p w:rsidR="005F0DC2" w:rsidRDefault="00D5178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inline distT="0" distB="0" distL="114300" distR="114300">
                      <wp:extent cx="1922780" cy="2540"/>
                      <wp:effectExtent l="0" t="38100" r="1270" b="54610"/>
                      <wp:docPr id="116" name="组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922780" cy="2540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17" name="直线连接符 37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8" name="直线连接符 38"/>
                              <wps:cNvCnPr/>
                              <wps:spPr>
                                <a:xfrm>
                                  <a:off x="0" y="0"/>
                                  <a:ext cx="1555264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E03C6" id="组 36" o:spid="_x0000_s1026" style="width:151.4pt;height:.2pt;mso-position-horizontal-relative:char;mso-position-vertical-relative:line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">
                      <o:lock v:ext="edit" rotation="t"/>
                      <v:line id="直线连接符 37" o:spid="_x0000_s1027" style="position:absolute;flip:y;visibility:visible;mso-wrap-style:square" from="152,0" to="1922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" strokecolor="#bfbfbf" strokeweight="6pt">
                        <v:stroke joinstyle="miter"/>
                      </v:line>
                      <v:line id="直线连接符 38" o:spid="_x0000_s1028" style="position:absolute;visibility:visible;mso-wrap-style:square" from="0,0" to="1555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5F0DC2" w:rsidRDefault="005F0DC2">
            <w:pPr>
              <w:spacing w:line="300" w:lineRule="exact"/>
              <w:ind w:leftChars="193" w:left="463" w:rightChars="72" w:right="173"/>
              <w:jc w:val="left"/>
              <w:rPr>
                <w:rFonts w:ascii="微软雅黑" w:eastAsia="微软雅黑" w:hAnsi="微软雅黑"/>
                <w:color w:val="7F7F7F"/>
                <w:sz w:val="16"/>
                <w:szCs w:val="22"/>
              </w:rPr>
            </w:pPr>
          </w:p>
          <w:p w:rsidR="005F0DC2" w:rsidRDefault="00D51788">
            <w:pPr>
              <w:spacing w:line="300" w:lineRule="exact"/>
              <w:ind w:leftChars="193" w:left="463" w:rightChars="72" w:right="173"/>
              <w:jc w:val="left"/>
              <w:rPr>
                <w:rFonts w:ascii="微软雅黑" w:eastAsia="微软雅黑" w:hAnsi="微软雅黑"/>
                <w:color w:val="595959"/>
                <w:sz w:val="21"/>
                <w:szCs w:val="22"/>
              </w:rPr>
            </w:pPr>
            <w:r>
              <w:rPr>
                <w:rFonts w:ascii="微软雅黑" w:eastAsia="微软雅黑" w:hAnsi="微软雅黑"/>
                <w:color w:val="7F7F7F"/>
                <w:sz w:val="16"/>
                <w:szCs w:val="22"/>
              </w:rPr>
              <w:t>*</w:t>
            </w:r>
            <w:r>
              <w:rPr>
                <w:rFonts w:ascii="微软雅黑" w:eastAsia="微软雅黑" w:hAnsi="微软雅黑"/>
                <w:color w:val="7F7F7F"/>
                <w:sz w:val="16"/>
                <w:szCs w:val="22"/>
              </w:rPr>
              <w:t>资料来源于网络，</w:t>
            </w:r>
            <w:r>
              <w:rPr>
                <w:rFonts w:ascii="微软雅黑" w:eastAsia="微软雅黑" w:hAnsi="微软雅黑" w:hint="eastAsia"/>
                <w:color w:val="7F7F7F"/>
                <w:sz w:val="16"/>
                <w:szCs w:val="22"/>
              </w:rPr>
              <w:t>不代表</w:t>
            </w:r>
            <w:r>
              <w:rPr>
                <w:rFonts w:ascii="微软雅黑" w:eastAsia="微软雅黑" w:hAnsi="微软雅黑"/>
                <w:color w:val="7F7F7F"/>
                <w:sz w:val="16"/>
                <w:szCs w:val="22"/>
              </w:rPr>
              <w:t>OfficePLUS</w:t>
            </w:r>
            <w:r>
              <w:rPr>
                <w:rFonts w:ascii="微软雅黑" w:eastAsia="微软雅黑" w:hAnsi="微软雅黑"/>
                <w:color w:val="7F7F7F"/>
                <w:sz w:val="16"/>
                <w:szCs w:val="22"/>
              </w:rPr>
              <w:t>观点</w:t>
            </w:r>
          </w:p>
        </w:tc>
        <w:bookmarkStart w:id="0" w:name="_GoBack"/>
        <w:bookmarkEnd w:id="0"/>
      </w:tr>
    </w:tbl>
    <w:p w:rsidR="005F0DC2" w:rsidRDefault="00D51788">
      <w:pPr>
        <w:spacing w:line="60" w:lineRule="atLeast"/>
        <w:rPr>
          <w:rFonts w:ascii="微软雅黑" w:eastAsia="微软雅黑" w:hAnsi="微软雅黑"/>
          <w:sz w:val="2"/>
          <w:szCs w:val="2"/>
        </w:rPr>
      </w:pPr>
      <w:r>
        <w:rPr>
          <w:rFonts w:ascii="微软雅黑" w:eastAsia="微软雅黑" w:hAnsi="微软雅黑"/>
          <w:sz w:val="2"/>
          <w:szCs w:val="2"/>
        </w:rPr>
        <w:lastRenderedPageBreak/>
        <w:t xml:space="preserve">    </w:t>
      </w:r>
    </w:p>
    <w:sectPr w:rsidR="005F0DC2">
      <w:pgSz w:w="11900" w:h="16840"/>
      <w:pgMar w:top="425" w:right="198" w:bottom="259" w:left="18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1788" w:rsidRDefault="00D51788" w:rsidP="00D51788">
      <w:r>
        <w:separator/>
      </w:r>
    </w:p>
  </w:endnote>
  <w:endnote w:type="continuationSeparator" w:id="0">
    <w:p w:rsidR="00D51788" w:rsidRDefault="00D51788" w:rsidP="00D51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1788" w:rsidRDefault="00D51788" w:rsidP="00D51788">
      <w:r>
        <w:separator/>
      </w:r>
    </w:p>
  </w:footnote>
  <w:footnote w:type="continuationSeparator" w:id="0">
    <w:p w:rsidR="00D51788" w:rsidRDefault="00D51788" w:rsidP="00D517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isplayBackgroundShape/>
  <w:bordersDoNotSurroundHeader/>
  <w:bordersDoNotSurroundFooter/>
  <w:attachedTemplate r:id="rId1"/>
  <w:defaultTabStop w:val="420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5D82033"/>
    <w:rsid w:val="0002656A"/>
    <w:rsid w:val="001E2C21"/>
    <w:rsid w:val="001F0ED8"/>
    <w:rsid w:val="002843FC"/>
    <w:rsid w:val="0028461D"/>
    <w:rsid w:val="002F6598"/>
    <w:rsid w:val="00346D9D"/>
    <w:rsid w:val="0038319A"/>
    <w:rsid w:val="003A0E22"/>
    <w:rsid w:val="003F0148"/>
    <w:rsid w:val="004537F5"/>
    <w:rsid w:val="00475A47"/>
    <w:rsid w:val="0050617E"/>
    <w:rsid w:val="005F0DC2"/>
    <w:rsid w:val="005F5C77"/>
    <w:rsid w:val="00685C9E"/>
    <w:rsid w:val="006D7E3D"/>
    <w:rsid w:val="00747630"/>
    <w:rsid w:val="00775803"/>
    <w:rsid w:val="007D67ED"/>
    <w:rsid w:val="008031F0"/>
    <w:rsid w:val="00831450"/>
    <w:rsid w:val="008A4AF9"/>
    <w:rsid w:val="008E3894"/>
    <w:rsid w:val="00901AF1"/>
    <w:rsid w:val="00902B34"/>
    <w:rsid w:val="00942C51"/>
    <w:rsid w:val="00984CEC"/>
    <w:rsid w:val="00993A11"/>
    <w:rsid w:val="009B5257"/>
    <w:rsid w:val="00B03249"/>
    <w:rsid w:val="00B92D61"/>
    <w:rsid w:val="00C366D9"/>
    <w:rsid w:val="00CB4071"/>
    <w:rsid w:val="00CD00A6"/>
    <w:rsid w:val="00D51788"/>
    <w:rsid w:val="00D67256"/>
    <w:rsid w:val="00DD70BF"/>
    <w:rsid w:val="00E22CD1"/>
    <w:rsid w:val="00E3241F"/>
    <w:rsid w:val="00E86A3A"/>
    <w:rsid w:val="00EA1339"/>
    <w:rsid w:val="00EC6A73"/>
    <w:rsid w:val="00F379CE"/>
    <w:rsid w:val="00F43A32"/>
    <w:rsid w:val="00F44B45"/>
    <w:rsid w:val="00F558B4"/>
    <w:rsid w:val="047F075F"/>
    <w:rsid w:val="04DF5E37"/>
    <w:rsid w:val="051F25F1"/>
    <w:rsid w:val="10A11643"/>
    <w:rsid w:val="31C43383"/>
    <w:rsid w:val="38E17B0C"/>
    <w:rsid w:val="45D82033"/>
    <w:rsid w:val="4F2C43ED"/>
    <w:rsid w:val="57F624EF"/>
    <w:rsid w:val="5A513B7F"/>
    <w:rsid w:val="5C01564A"/>
    <w:rsid w:val="73F5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4231304-5DAA-4657-B1FE-897DFDEEA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uiPriority w:val="99"/>
    <w:unhideWhenUsed/>
    <w:qFormat/>
    <w:rPr>
      <w:color w:val="954F72"/>
      <w:u w:val="single"/>
    </w:rPr>
  </w:style>
  <w:style w:type="character" w:styleId="aa">
    <w:name w:val="Hyperlink"/>
    <w:uiPriority w:val="99"/>
    <w:unhideWhenUsed/>
    <w:qFormat/>
    <w:rPr>
      <w:color w:val="0563C1"/>
      <w:u w:val="single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文章标题"/>
    <w:basedOn w:val="1"/>
    <w:qFormat/>
    <w:pPr>
      <w:widowControl/>
      <w:autoSpaceDE w:val="0"/>
      <w:autoSpaceDN w:val="0"/>
      <w:adjustRightInd w:val="0"/>
      <w:spacing w:beforeLines="50" w:afterLines="50"/>
      <w:jc w:val="left"/>
    </w:pPr>
    <w:rPr>
      <w:rFonts w:ascii="微软雅黑" w:eastAsia="微软雅黑" w:hAnsi="微软雅黑" w:cs="微软雅黑"/>
      <w:b w:val="0"/>
      <w:color w:val="ED7D31"/>
      <w:kern w:val="0"/>
      <w:sz w:val="48"/>
      <w:szCs w:val="48"/>
    </w:rPr>
  </w:style>
  <w:style w:type="paragraph" w:customStyle="1" w:styleId="ad">
    <w:name w:val="作者"/>
    <w:basedOn w:val="a"/>
    <w:qFormat/>
    <w:pPr>
      <w:widowControl/>
      <w:autoSpaceDE w:val="0"/>
      <w:autoSpaceDN w:val="0"/>
      <w:adjustRightInd w:val="0"/>
      <w:spacing w:afterLines="50" w:line="500" w:lineRule="exact"/>
      <w:jc w:val="left"/>
    </w:pPr>
    <w:rPr>
      <w:rFonts w:ascii="微软雅黑" w:eastAsia="微软雅黑" w:hAnsi="微软雅黑" w:cs="宋体"/>
      <w:color w:val="767171"/>
      <w:kern w:val="0"/>
      <w:sz w:val="21"/>
      <w:szCs w:val="21"/>
    </w:rPr>
  </w:style>
  <w:style w:type="paragraph" w:customStyle="1" w:styleId="11">
    <w:name w:val="副标题1"/>
    <w:basedOn w:val="a"/>
    <w:qFormat/>
    <w:pPr>
      <w:widowControl/>
      <w:autoSpaceDE w:val="0"/>
      <w:autoSpaceDN w:val="0"/>
      <w:adjustRightInd w:val="0"/>
      <w:spacing w:beforeLines="50"/>
      <w:jc w:val="left"/>
    </w:pPr>
    <w:rPr>
      <w:rFonts w:ascii="微软雅黑" w:eastAsia="微软雅黑" w:hAnsi="微软雅黑" w:cs="宋体"/>
      <w:color w:val="ED7D31"/>
      <w:kern w:val="0"/>
      <w:sz w:val="28"/>
      <w:szCs w:val="32"/>
    </w:rPr>
  </w:style>
  <w:style w:type="paragraph" w:customStyle="1" w:styleId="ae">
    <w:name w:val="年终正文"/>
    <w:basedOn w:val="a"/>
    <w:qFormat/>
    <w:pPr>
      <w:widowControl/>
      <w:autoSpaceDE w:val="0"/>
      <w:autoSpaceDN w:val="0"/>
      <w:adjustRightInd w:val="0"/>
      <w:spacing w:afterLines="100" w:line="400" w:lineRule="exact"/>
      <w:jc w:val="left"/>
    </w:pPr>
    <w:rPr>
      <w:rFonts w:ascii="微软雅黑" w:eastAsia="微软雅黑" w:hAnsi="微软雅黑" w:cs="宋体"/>
      <w:color w:val="595959"/>
      <w:kern w:val="0"/>
      <w:sz w:val="21"/>
      <w:szCs w:val="21"/>
    </w:rPr>
  </w:style>
  <w:style w:type="paragraph" w:customStyle="1" w:styleId="2">
    <w:name w:val="文章标题2"/>
    <w:basedOn w:val="1"/>
    <w:qFormat/>
    <w:pPr>
      <w:widowControl/>
      <w:autoSpaceDE w:val="0"/>
      <w:autoSpaceDN w:val="0"/>
      <w:adjustRightInd w:val="0"/>
      <w:spacing w:afterLines="50" w:line="240" w:lineRule="auto"/>
      <w:jc w:val="left"/>
    </w:pPr>
    <w:rPr>
      <w:rFonts w:ascii="微软雅黑" w:eastAsia="微软雅黑" w:hAnsi="微软雅黑" w:cs="微软雅黑"/>
      <w:b w:val="0"/>
      <w:color w:val="5B9BD5"/>
      <w:kern w:val="0"/>
      <w:szCs w:val="48"/>
    </w:rPr>
  </w:style>
  <w:style w:type="paragraph" w:customStyle="1" w:styleId="Style15">
    <w:name w:val="_Style 15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4">
    <w:name w:val="批注框文本 字符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361;&#36873;&#31934;&#21697;\9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</Template>
  <TotalTime>1</TotalTime>
  <Pages>2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keywords>ppt</cp:keywords>
  <cp:lastModifiedBy>num0410</cp:lastModifiedBy>
  <cp:revision>3</cp:revision>
  <cp:lastPrinted>2018-03-10T09:11:00Z</cp:lastPrinted>
  <dcterms:created xsi:type="dcterms:W3CDTF">2017-10-22T04:51:00Z</dcterms:created>
  <dcterms:modified xsi:type="dcterms:W3CDTF">2018-03-10T09:11:00Z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